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4DDE" w:rsidRPr="00366EA7" w:rsidRDefault="0067382D">
      <w:pPr>
        <w:pStyle w:val="3"/>
        <w:rPr>
          <w:caps/>
          <w:sz w:val="24"/>
          <w:szCs w:val="24"/>
        </w:rPr>
      </w:pPr>
      <w:r>
        <w:rPr>
          <w:caps/>
          <w:sz w:val="24"/>
          <w:szCs w:val="24"/>
        </w:rPr>
        <w:t>а</w:t>
      </w:r>
      <w:r w:rsidR="00D212D0">
        <w:rPr>
          <w:caps/>
          <w:sz w:val="24"/>
          <w:szCs w:val="24"/>
        </w:rPr>
        <w:t>ДМИНИСТРАЦИЯ</w:t>
      </w:r>
    </w:p>
    <w:p w:rsidR="004C4F5F" w:rsidRPr="00366EA7" w:rsidRDefault="00385F21" w:rsidP="004C4F5F">
      <w:pPr>
        <w:jc w:val="center"/>
        <w:rPr>
          <w:sz w:val="24"/>
          <w:szCs w:val="24"/>
        </w:rPr>
      </w:pPr>
      <w:r w:rsidRPr="00366EA7">
        <w:rPr>
          <w:sz w:val="24"/>
          <w:szCs w:val="24"/>
        </w:rPr>
        <w:t>РАБОЧ</w:t>
      </w:r>
      <w:r w:rsidR="009A399A">
        <w:rPr>
          <w:sz w:val="24"/>
          <w:szCs w:val="24"/>
        </w:rPr>
        <w:t xml:space="preserve">ЕГО </w:t>
      </w:r>
      <w:r w:rsidRPr="00366EA7">
        <w:rPr>
          <w:sz w:val="24"/>
          <w:szCs w:val="24"/>
        </w:rPr>
        <w:t xml:space="preserve"> ПОСЕЛ</w:t>
      </w:r>
      <w:r w:rsidR="009A399A">
        <w:rPr>
          <w:sz w:val="24"/>
          <w:szCs w:val="24"/>
        </w:rPr>
        <w:t>КА</w:t>
      </w:r>
      <w:r w:rsidRPr="00366EA7">
        <w:rPr>
          <w:sz w:val="24"/>
          <w:szCs w:val="24"/>
        </w:rPr>
        <w:t xml:space="preserve"> ОРДЫНСКОЕ</w:t>
      </w:r>
    </w:p>
    <w:p w:rsidR="00DB6080" w:rsidRPr="00366EA7" w:rsidRDefault="005A4DDE" w:rsidP="00DB6080">
      <w:pPr>
        <w:jc w:val="center"/>
        <w:rPr>
          <w:caps/>
          <w:sz w:val="24"/>
          <w:szCs w:val="24"/>
        </w:rPr>
      </w:pPr>
      <w:r w:rsidRPr="00366EA7">
        <w:rPr>
          <w:caps/>
          <w:sz w:val="24"/>
          <w:szCs w:val="24"/>
        </w:rPr>
        <w:t>Ордынск</w:t>
      </w:r>
      <w:r w:rsidR="00DB6080" w:rsidRPr="00366EA7">
        <w:rPr>
          <w:caps/>
          <w:sz w:val="24"/>
          <w:szCs w:val="24"/>
        </w:rPr>
        <w:t>ого района Новосибирской областИ</w:t>
      </w:r>
    </w:p>
    <w:p w:rsidR="00DB6080" w:rsidRPr="00366EA7" w:rsidRDefault="00DB6080" w:rsidP="00EB7C73">
      <w:pPr>
        <w:rPr>
          <w:sz w:val="24"/>
          <w:szCs w:val="24"/>
        </w:rPr>
      </w:pPr>
    </w:p>
    <w:p w:rsidR="00DB6080" w:rsidRPr="00DB6080" w:rsidRDefault="001D053C" w:rsidP="00DB6080">
      <w:pPr>
        <w:jc w:val="center"/>
        <w:rPr>
          <w:spacing w:val="50"/>
          <w:sz w:val="28"/>
        </w:rPr>
      </w:pPr>
      <w:r>
        <w:rPr>
          <w:noProof/>
        </w:rPr>
        <w:drawing>
          <wp:inline distT="0" distB="0" distL="0" distR="0">
            <wp:extent cx="638175" cy="800100"/>
            <wp:effectExtent l="19050" t="0" r="9525" b="0"/>
            <wp:docPr id="1" name="Рисунок 1" descr="Чисты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Чистый герб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4DDE" w:rsidRPr="00BF236A" w:rsidRDefault="0067382D">
      <w:pPr>
        <w:pStyle w:val="1"/>
        <w:spacing w:before="120"/>
        <w:rPr>
          <w:caps/>
          <w:spacing w:val="0"/>
          <w:sz w:val="24"/>
          <w:szCs w:val="24"/>
        </w:rPr>
      </w:pPr>
      <w:r w:rsidRPr="00BF236A">
        <w:rPr>
          <w:caps/>
          <w:spacing w:val="0"/>
          <w:sz w:val="24"/>
          <w:szCs w:val="24"/>
        </w:rPr>
        <w:t xml:space="preserve">ПОСТАНОВЛЕНИЕ </w:t>
      </w:r>
    </w:p>
    <w:p w:rsidR="00366EA7" w:rsidRPr="00BF236A" w:rsidRDefault="00366EA7" w:rsidP="00366EA7">
      <w:pPr>
        <w:pStyle w:val="2"/>
        <w:rPr>
          <w:sz w:val="24"/>
          <w:szCs w:val="24"/>
        </w:rPr>
      </w:pPr>
    </w:p>
    <w:p w:rsidR="00D85F88" w:rsidRPr="00BF236A" w:rsidRDefault="005A4DDE" w:rsidP="00366EA7">
      <w:pPr>
        <w:pStyle w:val="2"/>
        <w:rPr>
          <w:sz w:val="24"/>
          <w:szCs w:val="24"/>
        </w:rPr>
      </w:pPr>
      <w:r w:rsidRPr="00BF236A">
        <w:rPr>
          <w:sz w:val="24"/>
          <w:szCs w:val="24"/>
        </w:rPr>
        <w:t xml:space="preserve">От </w:t>
      </w:r>
      <w:r w:rsidR="00641607">
        <w:rPr>
          <w:sz w:val="24"/>
          <w:szCs w:val="24"/>
        </w:rPr>
        <w:t>16.02.2023</w:t>
      </w:r>
      <w:r w:rsidR="005B0A8C" w:rsidRPr="00BF236A">
        <w:rPr>
          <w:sz w:val="24"/>
          <w:szCs w:val="24"/>
        </w:rPr>
        <w:t>г</w:t>
      </w:r>
      <w:r w:rsidR="00641607">
        <w:rPr>
          <w:sz w:val="24"/>
          <w:szCs w:val="24"/>
        </w:rPr>
        <w:t>.</w:t>
      </w:r>
      <w:r w:rsidRPr="00BF236A">
        <w:rPr>
          <w:sz w:val="24"/>
          <w:szCs w:val="24"/>
        </w:rPr>
        <w:t xml:space="preserve">   №  </w:t>
      </w:r>
      <w:r w:rsidR="00641607">
        <w:rPr>
          <w:sz w:val="24"/>
          <w:szCs w:val="24"/>
        </w:rPr>
        <w:t>28/1</w:t>
      </w:r>
    </w:p>
    <w:p w:rsidR="007F4DEA" w:rsidRPr="00BF236A" w:rsidRDefault="007F4DEA" w:rsidP="007F4DEA">
      <w:pPr>
        <w:rPr>
          <w:sz w:val="24"/>
          <w:szCs w:val="24"/>
        </w:rPr>
      </w:pPr>
    </w:p>
    <w:p w:rsidR="009A2AEF" w:rsidRPr="00641607" w:rsidRDefault="0067382D" w:rsidP="007974E7">
      <w:pPr>
        <w:spacing w:line="360" w:lineRule="auto"/>
        <w:jc w:val="center"/>
        <w:rPr>
          <w:b/>
          <w:sz w:val="24"/>
          <w:szCs w:val="24"/>
        </w:rPr>
      </w:pPr>
      <w:r w:rsidRPr="00BF236A">
        <w:rPr>
          <w:sz w:val="24"/>
          <w:szCs w:val="24"/>
        </w:rPr>
        <w:t xml:space="preserve"> </w:t>
      </w:r>
      <w:r w:rsidR="00641607" w:rsidRPr="00641607">
        <w:rPr>
          <w:b/>
          <w:sz w:val="24"/>
          <w:szCs w:val="24"/>
        </w:rPr>
        <w:t>Об установлении размера платы за содержание жилого помещения в многоквартирных домах, в которых собственники помещений на их общем собрании не приняли решение об установлении размера платы за содержание жилого помещения</w:t>
      </w:r>
    </w:p>
    <w:p w:rsidR="005C4DAC" w:rsidRPr="00BF236A" w:rsidRDefault="005C4DAC" w:rsidP="005C4DAC">
      <w:pPr>
        <w:jc w:val="center"/>
        <w:rPr>
          <w:sz w:val="24"/>
          <w:szCs w:val="24"/>
        </w:rPr>
      </w:pPr>
    </w:p>
    <w:p w:rsidR="00DC516E" w:rsidRPr="00641607" w:rsidRDefault="009A2AEF" w:rsidP="007974E7">
      <w:pPr>
        <w:spacing w:line="360" w:lineRule="auto"/>
        <w:jc w:val="both"/>
        <w:rPr>
          <w:sz w:val="24"/>
          <w:szCs w:val="24"/>
        </w:rPr>
      </w:pPr>
      <w:r w:rsidRPr="00BF236A">
        <w:rPr>
          <w:sz w:val="24"/>
          <w:szCs w:val="24"/>
        </w:rPr>
        <w:t xml:space="preserve">    </w:t>
      </w:r>
      <w:r w:rsidR="005C4DAC" w:rsidRPr="00BF236A">
        <w:rPr>
          <w:sz w:val="24"/>
          <w:szCs w:val="24"/>
        </w:rPr>
        <w:t xml:space="preserve">      </w:t>
      </w:r>
      <w:r w:rsidR="00641607">
        <w:rPr>
          <w:sz w:val="24"/>
          <w:szCs w:val="24"/>
        </w:rPr>
        <w:t xml:space="preserve">В целях установления размера платы за содержание жилого помещения в многоквартирных домах, в которых собственники </w:t>
      </w:r>
      <w:r w:rsidR="00641607" w:rsidRPr="00641607">
        <w:rPr>
          <w:sz w:val="24"/>
          <w:szCs w:val="24"/>
        </w:rPr>
        <w:t>помещений на их общем собрании не приняли решение об установлении размера платы за содержание жилого помещения, в соответствии с Жилищным кодексом Российской Федерации, Федеральным законом от 06.10.2003 № 131-ФЗ «Об общих принципах организации местного самоупра</w:t>
      </w:r>
      <w:r w:rsidR="00641607" w:rsidRPr="00641607">
        <w:rPr>
          <w:sz w:val="24"/>
          <w:szCs w:val="24"/>
        </w:rPr>
        <w:t>в</w:t>
      </w:r>
      <w:r w:rsidR="00641607" w:rsidRPr="00641607">
        <w:rPr>
          <w:sz w:val="24"/>
          <w:szCs w:val="24"/>
        </w:rPr>
        <w:t>ления в Российской Федерации», приказом Министерства строительства и жилищно</w:t>
      </w:r>
      <w:r w:rsidR="007974E7">
        <w:rPr>
          <w:sz w:val="24"/>
          <w:szCs w:val="24"/>
        </w:rPr>
        <w:t>-</w:t>
      </w:r>
      <w:r w:rsidR="00641607" w:rsidRPr="00641607">
        <w:rPr>
          <w:sz w:val="24"/>
          <w:szCs w:val="24"/>
        </w:rPr>
        <w:t>коммунального х</w:t>
      </w:r>
      <w:r w:rsidR="00641607" w:rsidRPr="00641607">
        <w:rPr>
          <w:sz w:val="24"/>
          <w:szCs w:val="24"/>
        </w:rPr>
        <w:t>о</w:t>
      </w:r>
      <w:r w:rsidR="00641607" w:rsidRPr="00641607">
        <w:rPr>
          <w:sz w:val="24"/>
          <w:szCs w:val="24"/>
        </w:rPr>
        <w:t>зяйства Российской Федерации от 06.04.2018 № 213/пр «Об утверждении Методических рекомендаций по установлению размера платы за содержание жилого помещения для собственников жилых помещений, которые не приняли решение о выборе способа управления многоквартирным домом, решение об уст</w:t>
      </w:r>
      <w:r w:rsidR="00641607" w:rsidRPr="00641607">
        <w:rPr>
          <w:sz w:val="24"/>
          <w:szCs w:val="24"/>
        </w:rPr>
        <w:t>а</w:t>
      </w:r>
      <w:r w:rsidR="00641607" w:rsidRPr="00641607">
        <w:rPr>
          <w:sz w:val="24"/>
          <w:szCs w:val="24"/>
        </w:rPr>
        <w:t>новлении размера платы за содержание жилого помещения, а также по установлению порядка определ</w:t>
      </w:r>
      <w:r w:rsidR="00641607" w:rsidRPr="00641607">
        <w:rPr>
          <w:sz w:val="24"/>
          <w:szCs w:val="24"/>
        </w:rPr>
        <w:t>е</w:t>
      </w:r>
      <w:r w:rsidR="00641607" w:rsidRPr="00641607">
        <w:rPr>
          <w:sz w:val="24"/>
          <w:szCs w:val="24"/>
        </w:rPr>
        <w:t xml:space="preserve">ния предельных индексов изменения размера такой платы», руководствуясь Уставом </w:t>
      </w:r>
      <w:r w:rsidR="007974E7">
        <w:rPr>
          <w:sz w:val="24"/>
          <w:szCs w:val="24"/>
        </w:rPr>
        <w:t>рабочего поселка Ордынское Ордынского района Новосибирской области</w:t>
      </w:r>
      <w:r w:rsidR="00641607" w:rsidRPr="00641607">
        <w:rPr>
          <w:sz w:val="24"/>
          <w:szCs w:val="24"/>
        </w:rPr>
        <w:t>, ПОСТАНОВЛЯЮ:</w:t>
      </w:r>
    </w:p>
    <w:p w:rsidR="0067382D" w:rsidRPr="00BF236A" w:rsidRDefault="0067382D" w:rsidP="00641607">
      <w:pPr>
        <w:jc w:val="center"/>
        <w:rPr>
          <w:sz w:val="24"/>
          <w:szCs w:val="24"/>
        </w:rPr>
      </w:pPr>
    </w:p>
    <w:p w:rsidR="007974E7" w:rsidRDefault="007974E7" w:rsidP="007974E7">
      <w:pPr>
        <w:spacing w:line="360" w:lineRule="auto"/>
        <w:jc w:val="both"/>
        <w:rPr>
          <w:sz w:val="24"/>
          <w:szCs w:val="24"/>
        </w:rPr>
      </w:pPr>
      <w:r w:rsidRPr="007974E7">
        <w:rPr>
          <w:b/>
          <w:sz w:val="24"/>
          <w:szCs w:val="24"/>
        </w:rPr>
        <w:t>1.</w:t>
      </w:r>
      <w:r w:rsidRPr="007974E7">
        <w:rPr>
          <w:sz w:val="24"/>
          <w:szCs w:val="24"/>
        </w:rPr>
        <w:t xml:space="preserve"> Установить с 01.0</w:t>
      </w:r>
      <w:r>
        <w:rPr>
          <w:sz w:val="24"/>
          <w:szCs w:val="24"/>
        </w:rPr>
        <w:t>2</w:t>
      </w:r>
      <w:r w:rsidRPr="007974E7">
        <w:rPr>
          <w:sz w:val="24"/>
          <w:szCs w:val="24"/>
        </w:rPr>
        <w:t xml:space="preserve">.2023 размер платы за содержание жилого помещения в многоквартирных домах, в которых собственники помещений на их общем собрании не приняли решение об установлении размера платы за содержание жилого помещения (приложение). </w:t>
      </w:r>
    </w:p>
    <w:p w:rsidR="007974E7" w:rsidRDefault="007974E7" w:rsidP="007974E7">
      <w:pPr>
        <w:spacing w:line="360" w:lineRule="auto"/>
        <w:jc w:val="both"/>
        <w:rPr>
          <w:sz w:val="24"/>
          <w:szCs w:val="24"/>
        </w:rPr>
      </w:pPr>
      <w:r w:rsidRPr="007974E7">
        <w:rPr>
          <w:b/>
          <w:sz w:val="24"/>
          <w:szCs w:val="24"/>
        </w:rPr>
        <w:t>2.</w:t>
      </w:r>
      <w:r w:rsidRPr="007974E7">
        <w:rPr>
          <w:sz w:val="24"/>
          <w:szCs w:val="24"/>
        </w:rPr>
        <w:t xml:space="preserve"> Признать утратившим силу с 01.0</w:t>
      </w:r>
      <w:r>
        <w:rPr>
          <w:sz w:val="24"/>
          <w:szCs w:val="24"/>
        </w:rPr>
        <w:t>2</w:t>
      </w:r>
      <w:r w:rsidRPr="007974E7">
        <w:rPr>
          <w:sz w:val="24"/>
          <w:szCs w:val="24"/>
        </w:rPr>
        <w:t xml:space="preserve">.2023 постановление </w:t>
      </w:r>
      <w:r>
        <w:rPr>
          <w:sz w:val="24"/>
          <w:szCs w:val="24"/>
        </w:rPr>
        <w:t>рабочего поселка Ордынское Ордынского ра</w:t>
      </w:r>
      <w:r>
        <w:rPr>
          <w:sz w:val="24"/>
          <w:szCs w:val="24"/>
        </w:rPr>
        <w:t>й</w:t>
      </w:r>
      <w:r>
        <w:rPr>
          <w:sz w:val="24"/>
          <w:szCs w:val="24"/>
        </w:rPr>
        <w:t>она Новосибирской области №29 от 16.02.2022 «Об утверждении перечня работ и услуг по содержанию и ремонту общего имущества в многоквартирном доме»</w:t>
      </w:r>
      <w:r w:rsidRPr="007974E7">
        <w:rPr>
          <w:sz w:val="24"/>
          <w:szCs w:val="24"/>
        </w:rPr>
        <w:t xml:space="preserve">. </w:t>
      </w:r>
    </w:p>
    <w:p w:rsidR="007974E7" w:rsidRDefault="007974E7" w:rsidP="007974E7">
      <w:pPr>
        <w:spacing w:line="360" w:lineRule="auto"/>
        <w:jc w:val="both"/>
        <w:rPr>
          <w:sz w:val="24"/>
          <w:szCs w:val="24"/>
        </w:rPr>
      </w:pPr>
      <w:r w:rsidRPr="007974E7">
        <w:rPr>
          <w:b/>
          <w:sz w:val="24"/>
          <w:szCs w:val="24"/>
        </w:rPr>
        <w:t>3</w:t>
      </w:r>
      <w:r w:rsidRPr="007974E7">
        <w:rPr>
          <w:sz w:val="24"/>
          <w:szCs w:val="24"/>
        </w:rPr>
        <w:t xml:space="preserve">. </w:t>
      </w:r>
      <w:r>
        <w:rPr>
          <w:sz w:val="24"/>
          <w:szCs w:val="24"/>
        </w:rPr>
        <w:t>Настоящее постановление опубликовать в периодическом печатном издании «Пресс-бюллетень» и ра</w:t>
      </w:r>
      <w:r>
        <w:rPr>
          <w:sz w:val="24"/>
          <w:szCs w:val="24"/>
        </w:rPr>
        <w:t>з</w:t>
      </w:r>
      <w:r>
        <w:rPr>
          <w:sz w:val="24"/>
          <w:szCs w:val="24"/>
        </w:rPr>
        <w:t>местить на официальном сайте администрации рабочего поселка Ордынское в информационно-телекоммуникационной сети «Интернет»</w:t>
      </w:r>
      <w:r w:rsidRPr="007974E7">
        <w:rPr>
          <w:sz w:val="24"/>
          <w:szCs w:val="24"/>
        </w:rPr>
        <w:t xml:space="preserve">. </w:t>
      </w:r>
    </w:p>
    <w:p w:rsidR="0067382D" w:rsidRPr="007974E7" w:rsidRDefault="007974E7" w:rsidP="007974E7">
      <w:pPr>
        <w:spacing w:line="360" w:lineRule="auto"/>
        <w:jc w:val="both"/>
        <w:rPr>
          <w:sz w:val="24"/>
          <w:szCs w:val="24"/>
        </w:rPr>
      </w:pPr>
      <w:r w:rsidRPr="007974E7">
        <w:rPr>
          <w:b/>
          <w:sz w:val="24"/>
          <w:szCs w:val="24"/>
        </w:rPr>
        <w:t>4.</w:t>
      </w:r>
      <w:r w:rsidRPr="007974E7">
        <w:rPr>
          <w:sz w:val="24"/>
          <w:szCs w:val="24"/>
        </w:rPr>
        <w:t xml:space="preserve"> Контроль за исполнением постановления </w:t>
      </w:r>
      <w:r>
        <w:rPr>
          <w:sz w:val="24"/>
          <w:szCs w:val="24"/>
        </w:rPr>
        <w:t>оставляю за собой.</w:t>
      </w:r>
    </w:p>
    <w:p w:rsidR="00D212D0" w:rsidRPr="00BF236A" w:rsidRDefault="0067382D" w:rsidP="009A2AEF">
      <w:pPr>
        <w:rPr>
          <w:sz w:val="24"/>
          <w:szCs w:val="24"/>
        </w:rPr>
      </w:pPr>
      <w:r w:rsidRPr="00BF236A">
        <w:rPr>
          <w:sz w:val="24"/>
          <w:szCs w:val="24"/>
        </w:rPr>
        <w:t xml:space="preserve">                                                                                    </w:t>
      </w:r>
    </w:p>
    <w:p w:rsidR="00D212D0" w:rsidRPr="00BF236A" w:rsidRDefault="00D212D0" w:rsidP="009A2AEF">
      <w:pPr>
        <w:rPr>
          <w:sz w:val="24"/>
          <w:szCs w:val="24"/>
        </w:rPr>
      </w:pPr>
      <w:r w:rsidRPr="00BF236A">
        <w:rPr>
          <w:sz w:val="24"/>
          <w:szCs w:val="24"/>
        </w:rPr>
        <w:t xml:space="preserve">                                                                                            </w:t>
      </w:r>
    </w:p>
    <w:p w:rsidR="00D212D0" w:rsidRPr="00BF236A" w:rsidRDefault="00E41D01" w:rsidP="00D212D0">
      <w:pPr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r w:rsidR="00D212D0" w:rsidRPr="00BF236A">
        <w:rPr>
          <w:sz w:val="24"/>
          <w:szCs w:val="24"/>
        </w:rPr>
        <w:t xml:space="preserve">Глава рабочего поселка Ордынское                             </w:t>
      </w:r>
      <w:r>
        <w:rPr>
          <w:sz w:val="24"/>
          <w:szCs w:val="24"/>
        </w:rPr>
        <w:t xml:space="preserve">                           </w:t>
      </w:r>
      <w:r w:rsidR="00D212D0" w:rsidRPr="00BF236A">
        <w:rPr>
          <w:sz w:val="24"/>
          <w:szCs w:val="24"/>
        </w:rPr>
        <w:t xml:space="preserve">           </w:t>
      </w:r>
      <w:r w:rsidR="005B0A8C" w:rsidRPr="00BF236A">
        <w:rPr>
          <w:sz w:val="24"/>
          <w:szCs w:val="24"/>
        </w:rPr>
        <w:t>С.Н.Семенов</w:t>
      </w:r>
      <w:r w:rsidR="00D212D0" w:rsidRPr="00BF236A">
        <w:rPr>
          <w:sz w:val="24"/>
          <w:szCs w:val="24"/>
        </w:rPr>
        <w:t xml:space="preserve">  </w:t>
      </w:r>
    </w:p>
    <w:p w:rsidR="009040EC" w:rsidRPr="00D212D0" w:rsidRDefault="009040EC" w:rsidP="009040EC">
      <w:pPr>
        <w:rPr>
          <w:sz w:val="28"/>
          <w:szCs w:val="28"/>
        </w:rPr>
      </w:pPr>
    </w:p>
    <w:p w:rsidR="002629BE" w:rsidRDefault="002629BE" w:rsidP="009040EC"/>
    <w:p w:rsidR="002629BE" w:rsidRDefault="002629BE" w:rsidP="009040EC"/>
    <w:p w:rsidR="002629BE" w:rsidRDefault="002629BE" w:rsidP="009040EC"/>
    <w:p w:rsidR="0067382D" w:rsidRDefault="0067382D" w:rsidP="009040EC"/>
    <w:p w:rsidR="0067382D" w:rsidRDefault="0067382D" w:rsidP="009040EC"/>
    <w:p w:rsidR="0067382D" w:rsidRDefault="0067382D" w:rsidP="009040EC"/>
    <w:p w:rsidR="0067382D" w:rsidRDefault="0067382D" w:rsidP="009040EC"/>
    <w:p w:rsidR="0067382D" w:rsidRDefault="0067382D" w:rsidP="009040EC"/>
    <w:p w:rsidR="0067382D" w:rsidRDefault="0067382D" w:rsidP="009040EC"/>
    <w:p w:rsidR="0067382D" w:rsidRDefault="0067382D" w:rsidP="009040EC"/>
    <w:p w:rsidR="0067382D" w:rsidRDefault="0067382D" w:rsidP="009040EC"/>
    <w:p w:rsidR="0067382D" w:rsidRDefault="0067382D" w:rsidP="009040EC"/>
    <w:p w:rsidR="0067382D" w:rsidRDefault="0067382D" w:rsidP="009040EC"/>
    <w:p w:rsidR="0067382D" w:rsidRDefault="0067382D" w:rsidP="009040EC"/>
    <w:p w:rsidR="0067382D" w:rsidRDefault="0067382D" w:rsidP="009040EC"/>
    <w:p w:rsidR="002629BE" w:rsidRPr="00D212D0" w:rsidRDefault="00E41D01" w:rsidP="007974E7">
      <w:pPr>
        <w:rPr>
          <w:sz w:val="18"/>
          <w:szCs w:val="18"/>
        </w:rPr>
      </w:pPr>
      <w:r>
        <w:rPr>
          <w:sz w:val="18"/>
          <w:szCs w:val="18"/>
        </w:rPr>
        <w:t xml:space="preserve">          </w:t>
      </w:r>
    </w:p>
    <w:p w:rsidR="002629BE" w:rsidRDefault="002629BE" w:rsidP="009040EC">
      <w:pPr>
        <w:rPr>
          <w:sz w:val="18"/>
          <w:szCs w:val="18"/>
        </w:rPr>
      </w:pPr>
    </w:p>
    <w:p w:rsidR="00BF236A" w:rsidRDefault="00BF236A" w:rsidP="009040EC">
      <w:pPr>
        <w:rPr>
          <w:sz w:val="18"/>
          <w:szCs w:val="18"/>
        </w:rPr>
      </w:pPr>
    </w:p>
    <w:p w:rsidR="00BF236A" w:rsidRDefault="00BF236A" w:rsidP="009040EC">
      <w:pPr>
        <w:rPr>
          <w:sz w:val="18"/>
          <w:szCs w:val="18"/>
        </w:rPr>
      </w:pPr>
    </w:p>
    <w:p w:rsidR="00BF236A" w:rsidRDefault="00BF236A" w:rsidP="009040EC">
      <w:pPr>
        <w:rPr>
          <w:sz w:val="18"/>
          <w:szCs w:val="18"/>
        </w:rPr>
      </w:pPr>
    </w:p>
    <w:p w:rsidR="00BF236A" w:rsidRDefault="00BF236A" w:rsidP="009040EC">
      <w:pPr>
        <w:rPr>
          <w:sz w:val="18"/>
          <w:szCs w:val="18"/>
        </w:rPr>
      </w:pPr>
    </w:p>
    <w:p w:rsidR="00BF236A" w:rsidRPr="00D212D0" w:rsidRDefault="00BF236A" w:rsidP="009040EC">
      <w:pPr>
        <w:rPr>
          <w:sz w:val="18"/>
          <w:szCs w:val="18"/>
        </w:rPr>
      </w:pPr>
    </w:p>
    <w:p w:rsidR="004E6016" w:rsidRDefault="00BF236A" w:rsidP="00BF236A">
      <w:pPr>
        <w:jc w:val="right"/>
        <w:rPr>
          <w:sz w:val="24"/>
        </w:rPr>
      </w:pPr>
      <w:r>
        <w:rPr>
          <w:sz w:val="24"/>
        </w:rPr>
        <w:t xml:space="preserve">                                 </w:t>
      </w:r>
    </w:p>
    <w:p w:rsidR="004E6016" w:rsidRDefault="004E6016" w:rsidP="00BF236A">
      <w:pPr>
        <w:jc w:val="right"/>
        <w:rPr>
          <w:sz w:val="24"/>
        </w:rPr>
      </w:pPr>
    </w:p>
    <w:p w:rsidR="004E6016" w:rsidRDefault="004E6016" w:rsidP="00BF236A">
      <w:pPr>
        <w:jc w:val="right"/>
        <w:rPr>
          <w:sz w:val="24"/>
        </w:rPr>
      </w:pPr>
    </w:p>
    <w:p w:rsidR="004E6016" w:rsidRDefault="00BF236A" w:rsidP="00BF236A">
      <w:pPr>
        <w:jc w:val="right"/>
        <w:rPr>
          <w:sz w:val="24"/>
        </w:rPr>
      </w:pPr>
      <w:r>
        <w:rPr>
          <w:sz w:val="24"/>
        </w:rPr>
        <w:t xml:space="preserve">                                                                           </w:t>
      </w:r>
    </w:p>
    <w:p w:rsidR="004E6016" w:rsidRDefault="004E6016" w:rsidP="00BF236A">
      <w:pPr>
        <w:jc w:val="right"/>
        <w:rPr>
          <w:sz w:val="24"/>
        </w:rPr>
      </w:pPr>
    </w:p>
    <w:sectPr w:rsidR="004E6016" w:rsidSect="007270B1">
      <w:pgSz w:w="11906" w:h="16838"/>
      <w:pgMar w:top="408" w:right="406" w:bottom="544" w:left="500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F2CFE"/>
    <w:multiLevelType w:val="hybridMultilevel"/>
    <w:tmpl w:val="7E5CF8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674304"/>
    <w:multiLevelType w:val="hybridMultilevel"/>
    <w:tmpl w:val="40D22F30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0F9A4BF6"/>
    <w:multiLevelType w:val="hybridMultilevel"/>
    <w:tmpl w:val="D32AA4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95F002A"/>
    <w:multiLevelType w:val="hybridMultilevel"/>
    <w:tmpl w:val="DCF64866"/>
    <w:lvl w:ilvl="0" w:tplc="04190001">
      <w:start w:val="1"/>
      <w:numFmt w:val="bullet"/>
      <w:lvlText w:val=""/>
      <w:lvlJc w:val="left"/>
      <w:pPr>
        <w:tabs>
          <w:tab w:val="num" w:pos="860"/>
        </w:tabs>
        <w:ind w:left="8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80"/>
        </w:tabs>
        <w:ind w:left="15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00"/>
        </w:tabs>
        <w:ind w:left="23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20"/>
        </w:tabs>
        <w:ind w:left="30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40"/>
        </w:tabs>
        <w:ind w:left="37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60"/>
        </w:tabs>
        <w:ind w:left="44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80"/>
        </w:tabs>
        <w:ind w:left="51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00"/>
        </w:tabs>
        <w:ind w:left="59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20"/>
        </w:tabs>
        <w:ind w:left="6620" w:hanging="360"/>
      </w:pPr>
      <w:rPr>
        <w:rFonts w:ascii="Wingdings" w:hAnsi="Wingdings" w:hint="default"/>
      </w:rPr>
    </w:lvl>
  </w:abstractNum>
  <w:abstractNum w:abstractNumId="4">
    <w:nsid w:val="210D2680"/>
    <w:multiLevelType w:val="hybridMultilevel"/>
    <w:tmpl w:val="32DED3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4C95F44"/>
    <w:multiLevelType w:val="hybridMultilevel"/>
    <w:tmpl w:val="210E7816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6">
    <w:nsid w:val="25E339F2"/>
    <w:multiLevelType w:val="hybridMultilevel"/>
    <w:tmpl w:val="60E231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EF066E0"/>
    <w:multiLevelType w:val="hybridMultilevel"/>
    <w:tmpl w:val="F266EA36"/>
    <w:lvl w:ilvl="0" w:tplc="0419000F">
      <w:start w:val="1"/>
      <w:numFmt w:val="decimal"/>
      <w:lvlText w:val="%1."/>
      <w:lvlJc w:val="left"/>
      <w:pPr>
        <w:tabs>
          <w:tab w:val="num" w:pos="1083"/>
        </w:tabs>
        <w:ind w:left="108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3"/>
        </w:tabs>
        <w:ind w:left="180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3"/>
        </w:tabs>
        <w:ind w:left="252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3"/>
        </w:tabs>
        <w:ind w:left="324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3"/>
        </w:tabs>
        <w:ind w:left="396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3"/>
        </w:tabs>
        <w:ind w:left="468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3"/>
        </w:tabs>
        <w:ind w:left="540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3"/>
        </w:tabs>
        <w:ind w:left="612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3"/>
        </w:tabs>
        <w:ind w:left="6843" w:hanging="180"/>
      </w:pPr>
    </w:lvl>
  </w:abstractNum>
  <w:abstractNum w:abstractNumId="8">
    <w:nsid w:val="3963497A"/>
    <w:multiLevelType w:val="singleLevel"/>
    <w:tmpl w:val="AB7417A4"/>
    <w:lvl w:ilvl="0">
      <w:start w:val="1"/>
      <w:numFmt w:val="decimal"/>
      <w:lvlText w:val="%1."/>
      <w:legacy w:legacy="1" w:legacySpace="0" w:legacyIndent="353"/>
      <w:lvlJc w:val="left"/>
      <w:pPr>
        <w:ind w:left="500" w:firstLine="0"/>
      </w:pPr>
      <w:rPr>
        <w:rFonts w:ascii="Times New Roman" w:hAnsi="Times New Roman" w:cs="Times New Roman" w:hint="default"/>
        <w:sz w:val="28"/>
        <w:szCs w:val="28"/>
      </w:rPr>
    </w:lvl>
  </w:abstractNum>
  <w:abstractNum w:abstractNumId="9">
    <w:nsid w:val="4E8055BC"/>
    <w:multiLevelType w:val="hybridMultilevel"/>
    <w:tmpl w:val="9432E6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0A47769"/>
    <w:multiLevelType w:val="hybridMultilevel"/>
    <w:tmpl w:val="9BB297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6E11B77"/>
    <w:multiLevelType w:val="hybridMultilevel"/>
    <w:tmpl w:val="A03CB7F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>
    <w:nsid w:val="69407EBB"/>
    <w:multiLevelType w:val="hybridMultilevel"/>
    <w:tmpl w:val="77E0482E"/>
    <w:lvl w:ilvl="0" w:tplc="04190001">
      <w:start w:val="1"/>
      <w:numFmt w:val="bullet"/>
      <w:lvlText w:val=""/>
      <w:lvlJc w:val="left"/>
      <w:pPr>
        <w:tabs>
          <w:tab w:val="num" w:pos="1220"/>
        </w:tabs>
        <w:ind w:left="122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940"/>
        </w:tabs>
        <w:ind w:left="19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60"/>
        </w:tabs>
        <w:ind w:left="26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80"/>
        </w:tabs>
        <w:ind w:left="33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00"/>
        </w:tabs>
        <w:ind w:left="41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20"/>
        </w:tabs>
        <w:ind w:left="48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40"/>
        </w:tabs>
        <w:ind w:left="55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60"/>
        </w:tabs>
        <w:ind w:left="62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80"/>
        </w:tabs>
        <w:ind w:left="6980" w:hanging="360"/>
      </w:pPr>
      <w:rPr>
        <w:rFonts w:ascii="Wingdings" w:hAnsi="Wingdings" w:hint="default"/>
      </w:rPr>
    </w:lvl>
  </w:abstractNum>
  <w:abstractNum w:abstractNumId="13">
    <w:nsid w:val="6A522501"/>
    <w:multiLevelType w:val="hybridMultilevel"/>
    <w:tmpl w:val="BFA016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5E21EDE"/>
    <w:multiLevelType w:val="hybridMultilevel"/>
    <w:tmpl w:val="D5F23F3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5">
    <w:nsid w:val="7BF118F1"/>
    <w:multiLevelType w:val="hybridMultilevel"/>
    <w:tmpl w:val="26A04B4A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7E6F335E"/>
    <w:multiLevelType w:val="hybridMultilevel"/>
    <w:tmpl w:val="E4EAA8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5"/>
  </w:num>
  <w:num w:numId="2">
    <w:abstractNumId w:val="14"/>
  </w:num>
  <w:num w:numId="3">
    <w:abstractNumId w:val="9"/>
  </w:num>
  <w:num w:numId="4">
    <w:abstractNumId w:val="5"/>
  </w:num>
  <w:num w:numId="5">
    <w:abstractNumId w:val="2"/>
  </w:num>
  <w:num w:numId="6">
    <w:abstractNumId w:val="13"/>
  </w:num>
  <w:num w:numId="7">
    <w:abstractNumId w:val="11"/>
  </w:num>
  <w:num w:numId="8">
    <w:abstractNumId w:val="6"/>
  </w:num>
  <w:num w:numId="9">
    <w:abstractNumId w:val="10"/>
  </w:num>
  <w:num w:numId="10">
    <w:abstractNumId w:val="1"/>
  </w:num>
  <w:num w:numId="11">
    <w:abstractNumId w:val="4"/>
  </w:num>
  <w:num w:numId="12">
    <w:abstractNumId w:val="8"/>
  </w:num>
  <w:num w:numId="13">
    <w:abstractNumId w:val="3"/>
  </w:num>
  <w:num w:numId="14">
    <w:abstractNumId w:val="12"/>
  </w:num>
  <w:num w:numId="15">
    <w:abstractNumId w:val="7"/>
  </w:num>
  <w:num w:numId="16">
    <w:abstractNumId w:val="0"/>
  </w:num>
  <w:num w:numId="17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ttachedTemplate r:id="rId1"/>
  <w:stylePaneFormatFilter w:val="3F01"/>
  <w:defaultTabStop w:val="720"/>
  <w:autoHyphenation/>
  <w:drawingGridHorizontalSpacing w:val="100"/>
  <w:drawingGridVerticalSpacing w:val="136"/>
  <w:displayHorizontalDrawingGridEvery w:val="0"/>
  <w:displayVerticalDrawingGridEvery w:val="0"/>
  <w:noPunctuationKerning/>
  <w:characterSpacingControl w:val="doNotCompress"/>
  <w:compat/>
  <w:rsids>
    <w:rsidRoot w:val="00FF3B65"/>
    <w:rsid w:val="000158E9"/>
    <w:rsid w:val="00015D2D"/>
    <w:rsid w:val="00021AC6"/>
    <w:rsid w:val="0003032B"/>
    <w:rsid w:val="00040F69"/>
    <w:rsid w:val="0009080C"/>
    <w:rsid w:val="00093AF2"/>
    <w:rsid w:val="00126D53"/>
    <w:rsid w:val="0013113F"/>
    <w:rsid w:val="001C0CBC"/>
    <w:rsid w:val="001D053C"/>
    <w:rsid w:val="001E6641"/>
    <w:rsid w:val="00205B87"/>
    <w:rsid w:val="002222A8"/>
    <w:rsid w:val="0022359D"/>
    <w:rsid w:val="002629BE"/>
    <w:rsid w:val="002719AE"/>
    <w:rsid w:val="002D4315"/>
    <w:rsid w:val="002D7D5C"/>
    <w:rsid w:val="002F06EE"/>
    <w:rsid w:val="002F2B57"/>
    <w:rsid w:val="00303798"/>
    <w:rsid w:val="00306D68"/>
    <w:rsid w:val="00307AA1"/>
    <w:rsid w:val="00323F61"/>
    <w:rsid w:val="003379D1"/>
    <w:rsid w:val="00347063"/>
    <w:rsid w:val="00347EDC"/>
    <w:rsid w:val="0035542C"/>
    <w:rsid w:val="00366EA7"/>
    <w:rsid w:val="00385F21"/>
    <w:rsid w:val="003B2E1B"/>
    <w:rsid w:val="003F0936"/>
    <w:rsid w:val="004009F1"/>
    <w:rsid w:val="004376B0"/>
    <w:rsid w:val="0044399D"/>
    <w:rsid w:val="00454F4C"/>
    <w:rsid w:val="00480338"/>
    <w:rsid w:val="00494CE1"/>
    <w:rsid w:val="004A4ECD"/>
    <w:rsid w:val="004B35BB"/>
    <w:rsid w:val="004B525E"/>
    <w:rsid w:val="004C4F5F"/>
    <w:rsid w:val="004C6365"/>
    <w:rsid w:val="004E6016"/>
    <w:rsid w:val="004E6857"/>
    <w:rsid w:val="004F18C5"/>
    <w:rsid w:val="00501CE2"/>
    <w:rsid w:val="005123ED"/>
    <w:rsid w:val="005379E2"/>
    <w:rsid w:val="0054712B"/>
    <w:rsid w:val="00560789"/>
    <w:rsid w:val="005A4DDE"/>
    <w:rsid w:val="005B0A8C"/>
    <w:rsid w:val="005B2165"/>
    <w:rsid w:val="005B542A"/>
    <w:rsid w:val="005C4DAC"/>
    <w:rsid w:val="005D228A"/>
    <w:rsid w:val="00604CC5"/>
    <w:rsid w:val="006071FC"/>
    <w:rsid w:val="00625A2E"/>
    <w:rsid w:val="006402E2"/>
    <w:rsid w:val="00641607"/>
    <w:rsid w:val="00660A1F"/>
    <w:rsid w:val="0067382D"/>
    <w:rsid w:val="006A6DE9"/>
    <w:rsid w:val="006F2601"/>
    <w:rsid w:val="007270B1"/>
    <w:rsid w:val="007355FB"/>
    <w:rsid w:val="0074135F"/>
    <w:rsid w:val="0075163C"/>
    <w:rsid w:val="00772CDB"/>
    <w:rsid w:val="00780637"/>
    <w:rsid w:val="00786C6B"/>
    <w:rsid w:val="0079263A"/>
    <w:rsid w:val="007974E7"/>
    <w:rsid w:val="007B0386"/>
    <w:rsid w:val="007C1972"/>
    <w:rsid w:val="007F4DEA"/>
    <w:rsid w:val="00827A76"/>
    <w:rsid w:val="00832AE2"/>
    <w:rsid w:val="008D01F7"/>
    <w:rsid w:val="008E62C2"/>
    <w:rsid w:val="008F2663"/>
    <w:rsid w:val="00900933"/>
    <w:rsid w:val="00903260"/>
    <w:rsid w:val="009040EC"/>
    <w:rsid w:val="0092145B"/>
    <w:rsid w:val="00971B30"/>
    <w:rsid w:val="009A2AEF"/>
    <w:rsid w:val="009A399A"/>
    <w:rsid w:val="009A7809"/>
    <w:rsid w:val="009B29BB"/>
    <w:rsid w:val="009B6603"/>
    <w:rsid w:val="009C4503"/>
    <w:rsid w:val="00A47DED"/>
    <w:rsid w:val="00A513DB"/>
    <w:rsid w:val="00A62991"/>
    <w:rsid w:val="00A950B1"/>
    <w:rsid w:val="00AC12DE"/>
    <w:rsid w:val="00AC6FEA"/>
    <w:rsid w:val="00B27BF1"/>
    <w:rsid w:val="00B35AC3"/>
    <w:rsid w:val="00B51FC1"/>
    <w:rsid w:val="00B578FC"/>
    <w:rsid w:val="00B60238"/>
    <w:rsid w:val="00B658A7"/>
    <w:rsid w:val="00B9177B"/>
    <w:rsid w:val="00B96318"/>
    <w:rsid w:val="00BA1E93"/>
    <w:rsid w:val="00BD35AA"/>
    <w:rsid w:val="00BF236A"/>
    <w:rsid w:val="00BF4E7B"/>
    <w:rsid w:val="00BF6E3B"/>
    <w:rsid w:val="00C00C09"/>
    <w:rsid w:val="00C03A41"/>
    <w:rsid w:val="00C539C6"/>
    <w:rsid w:val="00C57B52"/>
    <w:rsid w:val="00C61D80"/>
    <w:rsid w:val="00C62F42"/>
    <w:rsid w:val="00C768FB"/>
    <w:rsid w:val="00C86353"/>
    <w:rsid w:val="00C87E9F"/>
    <w:rsid w:val="00CE431E"/>
    <w:rsid w:val="00CF113A"/>
    <w:rsid w:val="00CF3C09"/>
    <w:rsid w:val="00D05367"/>
    <w:rsid w:val="00D212D0"/>
    <w:rsid w:val="00D32F55"/>
    <w:rsid w:val="00D50557"/>
    <w:rsid w:val="00D56D8B"/>
    <w:rsid w:val="00D6703F"/>
    <w:rsid w:val="00D83627"/>
    <w:rsid w:val="00D85F88"/>
    <w:rsid w:val="00DB6080"/>
    <w:rsid w:val="00DC516E"/>
    <w:rsid w:val="00E25DE3"/>
    <w:rsid w:val="00E375BA"/>
    <w:rsid w:val="00E41D01"/>
    <w:rsid w:val="00E576AD"/>
    <w:rsid w:val="00E97B82"/>
    <w:rsid w:val="00EA3544"/>
    <w:rsid w:val="00EB7C73"/>
    <w:rsid w:val="00ED359A"/>
    <w:rsid w:val="00EE15EC"/>
    <w:rsid w:val="00EE5CF5"/>
    <w:rsid w:val="00EF1110"/>
    <w:rsid w:val="00EF4DD6"/>
    <w:rsid w:val="00F341E8"/>
    <w:rsid w:val="00F4100E"/>
    <w:rsid w:val="00F522B0"/>
    <w:rsid w:val="00F53121"/>
    <w:rsid w:val="00F73BFD"/>
    <w:rsid w:val="00F864FA"/>
    <w:rsid w:val="00FA202A"/>
    <w:rsid w:val="00FB7413"/>
    <w:rsid w:val="00FC6437"/>
    <w:rsid w:val="00FD7D7D"/>
    <w:rsid w:val="00FF3B65"/>
    <w:rsid w:val="00FF4454"/>
    <w:rsid w:val="00FF44C7"/>
    <w:rsid w:val="00FF58E1"/>
    <w:rsid w:val="00FF78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spacing w:before="240" w:after="120"/>
      <w:jc w:val="center"/>
      <w:outlineLvl w:val="0"/>
    </w:pPr>
    <w:rPr>
      <w:b/>
      <w:spacing w:val="40"/>
      <w:sz w:val="32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after="60"/>
      <w:jc w:val="center"/>
      <w:outlineLvl w:val="2"/>
    </w:pPr>
    <w:rPr>
      <w:sz w:val="32"/>
    </w:rPr>
  </w:style>
  <w:style w:type="paragraph" w:styleId="4">
    <w:name w:val="heading 4"/>
    <w:basedOn w:val="a"/>
    <w:next w:val="a"/>
    <w:qFormat/>
    <w:pPr>
      <w:keepNext/>
      <w:spacing w:after="60"/>
      <w:jc w:val="center"/>
      <w:outlineLvl w:val="3"/>
    </w:pPr>
    <w:rPr>
      <w:b/>
      <w:bCs/>
      <w:i/>
      <w:iCs/>
      <w:sz w:val="28"/>
      <w:u w:val="single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sz w:val="28"/>
    </w:rPr>
  </w:style>
  <w:style w:type="paragraph" w:styleId="6">
    <w:name w:val="heading 6"/>
    <w:basedOn w:val="a"/>
    <w:next w:val="a"/>
    <w:qFormat/>
    <w:pPr>
      <w:keepNext/>
      <w:jc w:val="both"/>
      <w:outlineLvl w:val="5"/>
    </w:pPr>
    <w:rPr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rPr>
      <w:sz w:val="24"/>
    </w:rPr>
  </w:style>
  <w:style w:type="paragraph" w:styleId="20">
    <w:name w:val="Body Text 2"/>
    <w:basedOn w:val="a"/>
    <w:rPr>
      <w:sz w:val="28"/>
    </w:rPr>
  </w:style>
  <w:style w:type="paragraph" w:styleId="30">
    <w:name w:val="Body Text 3"/>
    <w:basedOn w:val="a"/>
    <w:pPr>
      <w:jc w:val="both"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331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8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4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&#1064;&#1072;&#1073;&#1083;&#1086;&#1085;&#1099;\&#1088;&#1072;&#1089;&#1087;&#1086;&#1088;&#1103;&#1078;&#1077;&#1085;&#1080;&#1077;44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распоряжение44</Template>
  <TotalTime>40</TotalTime>
  <Pages>2</Pages>
  <Words>386</Words>
  <Characters>2203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Территориальная администрация</vt:lpstr>
    </vt:vector>
  </TitlesOfParts>
  <Company>Адм</Company>
  <LinksUpToDate>false</LinksUpToDate>
  <CharactersWithSpaces>2584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 администрация</dc:title>
  <dc:creator>ork_otdel</dc:creator>
  <cp:lastModifiedBy>Юрист</cp:lastModifiedBy>
  <cp:revision>2</cp:revision>
  <cp:lastPrinted>2020-01-22T10:26:00Z</cp:lastPrinted>
  <dcterms:created xsi:type="dcterms:W3CDTF">2023-08-01T10:21:00Z</dcterms:created>
  <dcterms:modified xsi:type="dcterms:W3CDTF">2023-08-01T10:21:00Z</dcterms:modified>
</cp:coreProperties>
</file>